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353" w:rsidRDefault="006728F7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80768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4532630</wp:posOffset>
            </wp:positionV>
            <wp:extent cx="2061845" cy="1546225"/>
            <wp:effectExtent l="10160" t="27940" r="24765" b="24765"/>
            <wp:wrapNone/>
            <wp:docPr id="18" name="Picture 18" descr="IMG_8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827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1845" cy="15462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81792" behindDoc="0" locked="0" layoutInCell="1" allowOverlap="1">
            <wp:simplePos x="0" y="0"/>
            <wp:positionH relativeFrom="column">
              <wp:posOffset>6207760</wp:posOffset>
            </wp:positionH>
            <wp:positionV relativeFrom="paragraph">
              <wp:posOffset>4560570</wp:posOffset>
            </wp:positionV>
            <wp:extent cx="2061845" cy="1546225"/>
            <wp:effectExtent l="10160" t="27940" r="24765" b="24765"/>
            <wp:wrapNone/>
            <wp:docPr id="17" name="Picture 17" descr="IMG_8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828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1845" cy="15462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82816" behindDoc="0" locked="0" layoutInCell="1" allowOverlap="1">
            <wp:simplePos x="0" y="0"/>
            <wp:positionH relativeFrom="column">
              <wp:posOffset>4502150</wp:posOffset>
            </wp:positionH>
            <wp:positionV relativeFrom="paragraph">
              <wp:posOffset>4560570</wp:posOffset>
            </wp:positionV>
            <wp:extent cx="2061845" cy="1546225"/>
            <wp:effectExtent l="10160" t="27940" r="24765" b="24765"/>
            <wp:wrapNone/>
            <wp:docPr id="16" name="Picture 16" descr="IMG_8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829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1845" cy="15462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83840" behindDoc="0" locked="0" layoutInCell="1" allowOverlap="1">
            <wp:simplePos x="0" y="0"/>
            <wp:positionH relativeFrom="column">
              <wp:posOffset>7851775</wp:posOffset>
            </wp:positionH>
            <wp:positionV relativeFrom="paragraph">
              <wp:posOffset>4580255</wp:posOffset>
            </wp:positionV>
            <wp:extent cx="2061845" cy="1546225"/>
            <wp:effectExtent l="10160" t="27940" r="24765" b="24765"/>
            <wp:wrapNone/>
            <wp:docPr id="15" name="Picture 15" descr="IMG_8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829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1845" cy="15462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7696" behindDoc="0" locked="0" layoutInCell="1" allowOverlap="1">
            <wp:simplePos x="0" y="0"/>
            <wp:positionH relativeFrom="column">
              <wp:posOffset>1035685</wp:posOffset>
            </wp:positionH>
            <wp:positionV relativeFrom="paragraph">
              <wp:posOffset>4522470</wp:posOffset>
            </wp:positionV>
            <wp:extent cx="2061845" cy="1546225"/>
            <wp:effectExtent l="10160" t="27940" r="24765" b="24765"/>
            <wp:wrapNone/>
            <wp:docPr id="14" name="Picture 14" descr="IMG_8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82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1845" cy="15462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8720" behindDoc="0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4522470</wp:posOffset>
            </wp:positionV>
            <wp:extent cx="2061845" cy="1546225"/>
            <wp:effectExtent l="10160" t="27940" r="24765" b="24765"/>
            <wp:wrapNone/>
            <wp:docPr id="13" name="Picture 13" descr="IMG_8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829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1845" cy="15462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5648" behindDoc="0" locked="0" layoutInCell="1" allowOverlap="1">
            <wp:simplePos x="0" y="0"/>
            <wp:positionH relativeFrom="column">
              <wp:posOffset>7806690</wp:posOffset>
            </wp:positionH>
            <wp:positionV relativeFrom="paragraph">
              <wp:posOffset>2294255</wp:posOffset>
            </wp:positionV>
            <wp:extent cx="2061845" cy="1546225"/>
            <wp:effectExtent l="10160" t="27940" r="24765" b="24765"/>
            <wp:wrapNone/>
            <wp:docPr id="10" name="Picture 10" descr="IMG_8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827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1845" cy="15462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4624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2027555</wp:posOffset>
            </wp:positionV>
            <wp:extent cx="1612900" cy="1953895"/>
            <wp:effectExtent l="19050" t="19050" r="25400" b="27305"/>
            <wp:wrapNone/>
            <wp:docPr id="11" name="Picture 11" descr="IMG_8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825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95389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3600" behindDoc="0" locked="0" layoutInCell="1" allowOverlap="1">
            <wp:simplePos x="0" y="0"/>
            <wp:positionH relativeFrom="column">
              <wp:posOffset>6162675</wp:posOffset>
            </wp:positionH>
            <wp:positionV relativeFrom="paragraph">
              <wp:posOffset>2294255</wp:posOffset>
            </wp:positionV>
            <wp:extent cx="2061845" cy="1546225"/>
            <wp:effectExtent l="10160" t="27940" r="24765" b="24765"/>
            <wp:wrapNone/>
            <wp:docPr id="12" name="Picture 12" descr="IMG_8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824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1845" cy="15462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9504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2236470</wp:posOffset>
            </wp:positionV>
            <wp:extent cx="2061845" cy="1546225"/>
            <wp:effectExtent l="10160" t="27940" r="24765" b="24765"/>
            <wp:wrapNone/>
            <wp:docPr id="4" name="Picture 4" descr="IMG_8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83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1845" cy="15462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2711450</wp:posOffset>
            </wp:positionH>
            <wp:positionV relativeFrom="paragraph">
              <wp:posOffset>2236470</wp:posOffset>
            </wp:positionV>
            <wp:extent cx="2061845" cy="1546225"/>
            <wp:effectExtent l="10160" t="27940" r="24765" b="24765"/>
            <wp:wrapNone/>
            <wp:docPr id="2" name="Picture 2" descr="IMG_8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83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1845" cy="15462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1552" behindDoc="0" locked="0" layoutInCell="1" allowOverlap="1">
            <wp:simplePos x="0" y="0"/>
            <wp:positionH relativeFrom="column">
              <wp:posOffset>1018540</wp:posOffset>
            </wp:positionH>
            <wp:positionV relativeFrom="paragraph">
              <wp:posOffset>2236470</wp:posOffset>
            </wp:positionV>
            <wp:extent cx="2061845" cy="1546225"/>
            <wp:effectExtent l="10160" t="27940" r="24765" b="24765"/>
            <wp:wrapNone/>
            <wp:docPr id="1" name="Picture 1" descr="IMG_8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824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1845" cy="15462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6432" behindDoc="0" locked="0" layoutInCell="1" allowOverlap="1" wp14:anchorId="15E86D79" wp14:editId="2F58C077">
            <wp:simplePos x="0" y="0"/>
            <wp:positionH relativeFrom="column">
              <wp:posOffset>7825740</wp:posOffset>
            </wp:positionH>
            <wp:positionV relativeFrom="paragraph">
              <wp:posOffset>-1905</wp:posOffset>
            </wp:positionV>
            <wp:extent cx="2061845" cy="1546225"/>
            <wp:effectExtent l="10160" t="27940" r="24765" b="24765"/>
            <wp:wrapNone/>
            <wp:docPr id="8" name="Picture 8" descr="IMG_8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830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1845" cy="15462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ysClr val="windowText" lastClr="000000">
                          <a:lumMod val="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7456" behindDoc="0" locked="0" layoutInCell="1" allowOverlap="1" wp14:anchorId="10BC86B6" wp14:editId="1CC66375">
            <wp:simplePos x="0" y="0"/>
            <wp:positionH relativeFrom="column">
              <wp:posOffset>6181725</wp:posOffset>
            </wp:positionH>
            <wp:positionV relativeFrom="paragraph">
              <wp:posOffset>-1905</wp:posOffset>
            </wp:positionV>
            <wp:extent cx="2061845" cy="1546225"/>
            <wp:effectExtent l="10160" t="27940" r="24765" b="24765"/>
            <wp:wrapNone/>
            <wp:docPr id="9" name="Picture 9" descr="IMG_8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824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1845" cy="15462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ysClr val="windowText" lastClr="000000">
                          <a:lumMod val="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4384" behindDoc="0" locked="0" layoutInCell="1" allowOverlap="1" wp14:anchorId="56CB5A56" wp14:editId="5070E93A">
            <wp:simplePos x="0" y="0"/>
            <wp:positionH relativeFrom="column">
              <wp:posOffset>4510405</wp:posOffset>
            </wp:positionH>
            <wp:positionV relativeFrom="paragraph">
              <wp:posOffset>-1905</wp:posOffset>
            </wp:positionV>
            <wp:extent cx="2061845" cy="1546225"/>
            <wp:effectExtent l="10160" t="27940" r="24765" b="24765"/>
            <wp:wrapNone/>
            <wp:docPr id="7" name="Picture 7" descr="IMG_8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824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1845" cy="15462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ysClr val="windowText" lastClr="000000">
                          <a:lumMod val="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3360" behindDoc="0" locked="0" layoutInCell="1" allowOverlap="1" wp14:anchorId="56460219" wp14:editId="0EB9CBA2">
            <wp:simplePos x="0" y="0"/>
            <wp:positionH relativeFrom="column">
              <wp:posOffset>2799715</wp:posOffset>
            </wp:positionH>
            <wp:positionV relativeFrom="paragraph">
              <wp:posOffset>-1905</wp:posOffset>
            </wp:positionV>
            <wp:extent cx="2061845" cy="1546225"/>
            <wp:effectExtent l="10160" t="27940" r="24765" b="24765"/>
            <wp:wrapNone/>
            <wp:docPr id="6" name="Picture 6" descr="IMG_8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83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1845" cy="15462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ysClr val="windowText" lastClr="000000">
                          <a:lumMod val="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1312" behindDoc="0" locked="0" layoutInCell="1" allowOverlap="1" wp14:anchorId="7C1BD10C" wp14:editId="6472EDDE">
            <wp:simplePos x="0" y="0"/>
            <wp:positionH relativeFrom="column">
              <wp:posOffset>1085850</wp:posOffset>
            </wp:positionH>
            <wp:positionV relativeFrom="paragraph">
              <wp:posOffset>-1905</wp:posOffset>
            </wp:positionV>
            <wp:extent cx="2061845" cy="1546225"/>
            <wp:effectExtent l="10160" t="27940" r="24765" b="24765"/>
            <wp:wrapNone/>
            <wp:docPr id="5" name="Picture 5" descr="IMG_8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830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1845" cy="15462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ysClr val="windowText" lastClr="000000">
                          <a:lumMod val="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59264" behindDoc="0" locked="0" layoutInCell="1" allowOverlap="1" wp14:anchorId="6E1EFB6F" wp14:editId="5B3C64A5">
            <wp:simplePos x="0" y="0"/>
            <wp:positionH relativeFrom="column">
              <wp:posOffset>-619125</wp:posOffset>
            </wp:positionH>
            <wp:positionV relativeFrom="paragraph">
              <wp:posOffset>-1905</wp:posOffset>
            </wp:positionV>
            <wp:extent cx="2061845" cy="1546225"/>
            <wp:effectExtent l="10160" t="27940" r="24765" b="24765"/>
            <wp:wrapNone/>
            <wp:docPr id="3" name="Picture 3" descr="IMG_8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830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1845" cy="15462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ysClr val="windowText" lastClr="000000">
                          <a:lumMod val="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2353" w:rsidSect="006728F7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28F7" w:rsidRDefault="006728F7" w:rsidP="006728F7">
      <w:pPr>
        <w:spacing w:after="0" w:line="240" w:lineRule="auto"/>
      </w:pPr>
      <w:r>
        <w:separator/>
      </w:r>
    </w:p>
  </w:endnote>
  <w:endnote w:type="continuationSeparator" w:id="0">
    <w:p w:rsidR="006728F7" w:rsidRDefault="006728F7" w:rsidP="00672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28F7" w:rsidRDefault="006728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28F7" w:rsidRDefault="006728F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28F7" w:rsidRDefault="006728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28F7" w:rsidRDefault="006728F7" w:rsidP="006728F7">
      <w:pPr>
        <w:spacing w:after="0" w:line="240" w:lineRule="auto"/>
      </w:pPr>
      <w:r>
        <w:separator/>
      </w:r>
    </w:p>
  </w:footnote>
  <w:footnote w:type="continuationSeparator" w:id="0">
    <w:p w:rsidR="006728F7" w:rsidRDefault="006728F7" w:rsidP="006728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28F7" w:rsidRDefault="006728F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28F7" w:rsidRDefault="006728F7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28F7" w:rsidRDefault="006728F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8F7"/>
    <w:rsid w:val="00102353"/>
    <w:rsid w:val="0067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5:chartTrackingRefBased/>
  <w15:docId w15:val="{22FF5005-0826-4421-9710-6019D17CC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28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8F7"/>
  </w:style>
  <w:style w:type="paragraph" w:styleId="Footer">
    <w:name w:val="footer"/>
    <w:basedOn w:val="Normal"/>
    <w:link w:val="FooterChar"/>
    <w:uiPriority w:val="99"/>
    <w:unhideWhenUsed/>
    <w:rsid w:val="006728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8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E8B48603</Template>
  <TotalTime>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smiths90</dc:creator>
  <cp:keywords/>
  <dc:description/>
  <cp:lastModifiedBy>smiths90</cp:lastModifiedBy>
  <cp:revision>1</cp:revision>
  <dcterms:created xsi:type="dcterms:W3CDTF">2019-03-06T11:53:00Z</dcterms:created>
  <dcterms:modified xsi:type="dcterms:W3CDTF">2019-03-06T11:58:00Z</dcterms:modified>
</cp:coreProperties>
</file>