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2353" w:rsidRDefault="007D4ABF">
      <w:r>
        <w:rPr>
          <w:rFonts w:ascii="Times New Roman" w:hAnsi="Times New Roman" w:cs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4624" behindDoc="0" locked="0" layoutInCell="1" allowOverlap="1" wp14:anchorId="269D3A01" wp14:editId="6B531157">
                <wp:simplePos x="0" y="0"/>
                <wp:positionH relativeFrom="margin">
                  <wp:align>center</wp:align>
                </wp:positionH>
                <wp:positionV relativeFrom="paragraph">
                  <wp:posOffset>2100580</wp:posOffset>
                </wp:positionV>
                <wp:extent cx="1624330" cy="2079625"/>
                <wp:effectExtent l="0" t="0" r="13970" b="15875"/>
                <wp:wrapNone/>
                <wp:docPr id="16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4330" cy="20796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7D4ABF" w:rsidRPr="007D4ABF" w:rsidRDefault="007D4ABF" w:rsidP="007D4ABF">
                            <w:pPr>
                              <w:widowControl w:val="0"/>
                              <w:jc w:val="center"/>
                              <w:rPr>
                                <w:rFonts w:ascii="Candy Buzz BTN" w:hAnsi="Candy Buzz BT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Candy Buzz BTN" w:hAnsi="Candy Buzz BT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Room 8</w:t>
                            </w:r>
                            <w:r w:rsidRPr="007D4ABF">
                              <w:rPr>
                                <w:rFonts w:ascii="Candy Buzz BTN" w:hAnsi="Candy Buzz BT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 xml:space="preserve"> had great fun cycling at Freewheel North</w:t>
                            </w:r>
                          </w:p>
                          <w:p w:rsidR="007D4ABF" w:rsidRPr="007D4ABF" w:rsidRDefault="007D4ABF" w:rsidP="007D4ABF">
                            <w:pPr>
                              <w:widowControl w:val="0"/>
                              <w:jc w:val="center"/>
                              <w:rPr>
                                <w:rFonts w:ascii="Candy Buzz BTN" w:hAnsi="Candy Buzz BT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</w:pPr>
                            <w:bookmarkStart w:id="0" w:name="_GoBack"/>
                            <w:r w:rsidRPr="007D4ABF">
                              <w:rPr>
                                <w:rFonts w:ascii="Candy Buzz BTN" w:hAnsi="Candy Buzz BTN"/>
                                <w:b/>
                                <w:bCs/>
                                <w:sz w:val="32"/>
                                <w:szCs w:val="32"/>
                                <w14:ligatures w14:val="none"/>
                              </w:rPr>
                              <w:t>Jan 2019</w:t>
                            </w:r>
                          </w:p>
                          <w:bookmarkEnd w:id="0"/>
                          <w:p w:rsidR="007D4ABF" w:rsidRDefault="007D4ABF" w:rsidP="007D4ABF">
                            <w:pPr>
                              <w:widowControl w:val="0"/>
                              <w:jc w:val="center"/>
                              <w:rPr>
                                <w:rFonts w:ascii="Candy Buzz BTN" w:hAnsi="Candy Buzz BTN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</w:pPr>
                            <w:r>
                              <w:rPr>
                                <w:rFonts w:ascii="Candy Buzz BTN" w:hAnsi="Candy Buzz BTN"/>
                                <w:b/>
                                <w:bCs/>
                                <w:sz w:val="40"/>
                                <w:szCs w:val="40"/>
                                <w14:ligatures w14:val="none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69D3A01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0;margin-top:165.4pt;width:127.9pt;height:163.75pt;z-index:251674624;visibility:visible;mso-wrap-style:square;mso-width-percent:0;mso-height-percent:0;mso-wrap-distance-left:2.88pt;mso-wrap-distance-top:2.88pt;mso-wrap-distance-right:2.88pt;mso-wrap-distance-bottom:2.88pt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" filled="f" fillcolor="#5b9bd5" strokeweight="2pt">
                <v:shadow color="black [0]"/>
                <v:textbox inset="2.88pt,2.88pt,2.88pt,2.88pt">
                  <w:txbxContent>
                    <w:p w:rsidR="007D4ABF" w:rsidRPr="007D4ABF" w:rsidRDefault="007D4ABF" w:rsidP="007D4ABF">
                      <w:pPr>
                        <w:widowControl w:val="0"/>
                        <w:jc w:val="center"/>
                        <w:rPr>
                          <w:rFonts w:ascii="Candy Buzz BTN" w:hAnsi="Candy Buzz BT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Candy Buzz BTN" w:hAnsi="Candy Buzz BT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Room 8</w:t>
                      </w:r>
                      <w:r w:rsidRPr="007D4ABF">
                        <w:rPr>
                          <w:rFonts w:ascii="Candy Buzz BTN" w:hAnsi="Candy Buzz BT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 xml:space="preserve"> had great fun cycling at Freewheel North</w:t>
                      </w:r>
                    </w:p>
                    <w:p w:rsidR="007D4ABF" w:rsidRPr="007D4ABF" w:rsidRDefault="007D4ABF" w:rsidP="007D4ABF">
                      <w:pPr>
                        <w:widowControl w:val="0"/>
                        <w:jc w:val="center"/>
                        <w:rPr>
                          <w:rFonts w:ascii="Candy Buzz BTN" w:hAnsi="Candy Buzz BTN"/>
                          <w:b/>
                          <w:bCs/>
                          <w:sz w:val="32"/>
                          <w:szCs w:val="32"/>
                          <w14:ligatures w14:val="none"/>
                        </w:rPr>
                      </w:pPr>
                      <w:bookmarkStart w:id="1" w:name="_GoBack"/>
                      <w:r w:rsidRPr="007D4ABF">
                        <w:rPr>
                          <w:rFonts w:ascii="Candy Buzz BTN" w:hAnsi="Candy Buzz BTN"/>
                          <w:b/>
                          <w:bCs/>
                          <w:sz w:val="32"/>
                          <w:szCs w:val="32"/>
                          <w14:ligatures w14:val="none"/>
                        </w:rPr>
                        <w:t>Jan 2019</w:t>
                      </w:r>
                    </w:p>
                    <w:bookmarkEnd w:id="1"/>
                    <w:p w:rsidR="007D4ABF" w:rsidRDefault="007D4ABF" w:rsidP="007D4ABF">
                      <w:pPr>
                        <w:widowControl w:val="0"/>
                        <w:jc w:val="center"/>
                        <w:rPr>
                          <w:rFonts w:ascii="Candy Buzz BTN" w:hAnsi="Candy Buzz BTN"/>
                          <w:b/>
                          <w:bCs/>
                          <w:sz w:val="40"/>
                          <w:szCs w:val="40"/>
                          <w14:ligatures w14:val="none"/>
                        </w:rPr>
                      </w:pPr>
                      <w:r>
                        <w:rPr>
                          <w:rFonts w:ascii="Candy Buzz BTN" w:hAnsi="Candy Buzz BTN"/>
                          <w:b/>
                          <w:bCs/>
                          <w:sz w:val="40"/>
                          <w:szCs w:val="40"/>
                          <w14:ligatures w14:val="none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2576" behindDoc="0" locked="0" layoutInCell="1" allowOverlap="1" wp14:anchorId="1C127F85" wp14:editId="5506518F">
            <wp:simplePos x="0" y="0"/>
            <wp:positionH relativeFrom="column">
              <wp:posOffset>3449955</wp:posOffset>
            </wp:positionH>
            <wp:positionV relativeFrom="paragraph">
              <wp:posOffset>4608830</wp:posOffset>
            </wp:positionV>
            <wp:extent cx="2079625" cy="1559560"/>
            <wp:effectExtent l="12383" t="25717" r="28257" b="28258"/>
            <wp:wrapNone/>
            <wp:docPr id="15" name="Picture 15" descr="IMG_5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IMG_519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1552" behindDoc="0" locked="0" layoutInCell="1" allowOverlap="1" wp14:anchorId="01BBC8C9" wp14:editId="454AC90D">
            <wp:simplePos x="0" y="0"/>
            <wp:positionH relativeFrom="column">
              <wp:posOffset>5403850</wp:posOffset>
            </wp:positionH>
            <wp:positionV relativeFrom="paragraph">
              <wp:posOffset>4608830</wp:posOffset>
            </wp:positionV>
            <wp:extent cx="2079625" cy="1559560"/>
            <wp:effectExtent l="12383" t="25717" r="28257" b="28258"/>
            <wp:wrapNone/>
            <wp:docPr id="14" name="Picture 14" descr="IMG_5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518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0528" behindDoc="0" locked="0" layoutInCell="1" allowOverlap="1" wp14:anchorId="1B575DF2" wp14:editId="5876B7C9">
            <wp:simplePos x="0" y="0"/>
            <wp:positionH relativeFrom="column">
              <wp:posOffset>7435215</wp:posOffset>
            </wp:positionH>
            <wp:positionV relativeFrom="paragraph">
              <wp:posOffset>4590415</wp:posOffset>
            </wp:positionV>
            <wp:extent cx="2079625" cy="1559560"/>
            <wp:effectExtent l="12383" t="25717" r="28257" b="28258"/>
            <wp:wrapNone/>
            <wp:docPr id="13" name="Picture 13" descr="IMG_5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MG_5188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9504" behindDoc="0" locked="0" layoutInCell="1" allowOverlap="1" wp14:anchorId="7F69DD2F" wp14:editId="2F57C312">
            <wp:simplePos x="0" y="0"/>
            <wp:positionH relativeFrom="column">
              <wp:posOffset>3449955</wp:posOffset>
            </wp:positionH>
            <wp:positionV relativeFrom="paragraph">
              <wp:posOffset>43180</wp:posOffset>
            </wp:positionV>
            <wp:extent cx="2079625" cy="1559560"/>
            <wp:effectExtent l="12383" t="25717" r="28257" b="28258"/>
            <wp:wrapNone/>
            <wp:docPr id="12" name="Picture 12" descr="IMG_5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518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8480" behindDoc="0" locked="0" layoutInCell="1" allowOverlap="1" wp14:anchorId="561F075A" wp14:editId="48DA4C2D">
            <wp:simplePos x="0" y="0"/>
            <wp:positionH relativeFrom="column">
              <wp:posOffset>7435215</wp:posOffset>
            </wp:positionH>
            <wp:positionV relativeFrom="paragraph">
              <wp:posOffset>43180</wp:posOffset>
            </wp:positionV>
            <wp:extent cx="2079625" cy="1559560"/>
            <wp:effectExtent l="12383" t="25717" r="28257" b="28258"/>
            <wp:wrapNone/>
            <wp:docPr id="11" name="Picture 11" descr="IMG_5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IMG_518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7456" behindDoc="0" locked="0" layoutInCell="1" allowOverlap="1" wp14:anchorId="342DA4FB" wp14:editId="44FF1617">
            <wp:simplePos x="0" y="0"/>
            <wp:positionH relativeFrom="column">
              <wp:posOffset>7435215</wp:posOffset>
            </wp:positionH>
            <wp:positionV relativeFrom="paragraph">
              <wp:posOffset>2363470</wp:posOffset>
            </wp:positionV>
            <wp:extent cx="2079625" cy="1559560"/>
            <wp:effectExtent l="12383" t="25717" r="28257" b="28258"/>
            <wp:wrapNone/>
            <wp:docPr id="10" name="Picture 10" descr="IMG_5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MG_518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6432" behindDoc="0" locked="0" layoutInCell="1" allowOverlap="1" wp14:anchorId="5038F577" wp14:editId="5EABD228">
            <wp:simplePos x="0" y="0"/>
            <wp:positionH relativeFrom="column">
              <wp:posOffset>-505460</wp:posOffset>
            </wp:positionH>
            <wp:positionV relativeFrom="paragraph">
              <wp:posOffset>4590415</wp:posOffset>
            </wp:positionV>
            <wp:extent cx="2079625" cy="1559560"/>
            <wp:effectExtent l="12383" t="25717" r="28257" b="28258"/>
            <wp:wrapNone/>
            <wp:docPr id="9" name="Picture 9" descr="IMG_5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MG_518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3F3ADCE4" wp14:editId="74187EEE">
            <wp:simplePos x="0" y="0"/>
            <wp:positionH relativeFrom="column">
              <wp:posOffset>1431925</wp:posOffset>
            </wp:positionH>
            <wp:positionV relativeFrom="paragraph">
              <wp:posOffset>4608830</wp:posOffset>
            </wp:positionV>
            <wp:extent cx="2079625" cy="1559560"/>
            <wp:effectExtent l="12383" t="25717" r="28257" b="28258"/>
            <wp:wrapNone/>
            <wp:docPr id="8" name="Picture 8" descr="IMG_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IMG_517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4384" behindDoc="0" locked="0" layoutInCell="1" allowOverlap="1" wp14:anchorId="016FF5F1" wp14:editId="37A9E3D3">
            <wp:simplePos x="0" y="0"/>
            <wp:positionH relativeFrom="column">
              <wp:posOffset>1431925</wp:posOffset>
            </wp:positionH>
            <wp:positionV relativeFrom="paragraph">
              <wp:posOffset>43180</wp:posOffset>
            </wp:positionV>
            <wp:extent cx="2079625" cy="1559560"/>
            <wp:effectExtent l="12383" t="25717" r="28257" b="28258"/>
            <wp:wrapNone/>
            <wp:docPr id="7" name="Picture 7" descr="IMG_5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517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3360" behindDoc="0" locked="0" layoutInCell="1" allowOverlap="1" wp14:anchorId="3CB1860A" wp14:editId="58D3AA5E">
            <wp:simplePos x="0" y="0"/>
            <wp:positionH relativeFrom="column">
              <wp:posOffset>5417185</wp:posOffset>
            </wp:positionH>
            <wp:positionV relativeFrom="paragraph">
              <wp:posOffset>43180</wp:posOffset>
            </wp:positionV>
            <wp:extent cx="2079625" cy="1559560"/>
            <wp:effectExtent l="12383" t="25717" r="28257" b="28258"/>
            <wp:wrapNone/>
            <wp:docPr id="6" name="Picture 6" descr="IMG_5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517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2336" behindDoc="0" locked="0" layoutInCell="1" allowOverlap="1" wp14:anchorId="6E6F3E2F" wp14:editId="23F58B23">
            <wp:simplePos x="0" y="0"/>
            <wp:positionH relativeFrom="column">
              <wp:posOffset>5403850</wp:posOffset>
            </wp:positionH>
            <wp:positionV relativeFrom="paragraph">
              <wp:posOffset>2363470</wp:posOffset>
            </wp:positionV>
            <wp:extent cx="2079625" cy="1559560"/>
            <wp:effectExtent l="12383" t="25717" r="28257" b="28258"/>
            <wp:wrapNone/>
            <wp:docPr id="5" name="Picture 5" descr="IMG_5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G_517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1312" behindDoc="0" locked="0" layoutInCell="1" allowOverlap="1" wp14:anchorId="294C47E7" wp14:editId="22CA9C8F">
            <wp:simplePos x="0" y="0"/>
            <wp:positionH relativeFrom="column">
              <wp:posOffset>1431925</wp:posOffset>
            </wp:positionH>
            <wp:positionV relativeFrom="paragraph">
              <wp:posOffset>2315210</wp:posOffset>
            </wp:positionV>
            <wp:extent cx="2079625" cy="1559560"/>
            <wp:effectExtent l="12383" t="25717" r="28257" b="28258"/>
            <wp:wrapNone/>
            <wp:docPr id="4" name="Picture 4" descr="IMG_5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517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0288" behindDoc="0" locked="0" layoutInCell="1" allowOverlap="1" wp14:anchorId="68A5521E" wp14:editId="307951D9">
            <wp:simplePos x="0" y="0"/>
            <wp:positionH relativeFrom="column">
              <wp:posOffset>-505460</wp:posOffset>
            </wp:positionH>
            <wp:positionV relativeFrom="paragraph">
              <wp:posOffset>2315210</wp:posOffset>
            </wp:positionV>
            <wp:extent cx="2079625" cy="1559560"/>
            <wp:effectExtent l="12383" t="25717" r="28257" b="28258"/>
            <wp:wrapNone/>
            <wp:docPr id="3" name="Picture 3" descr="IMG_5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519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59264" behindDoc="0" locked="0" layoutInCell="1" allowOverlap="1" wp14:anchorId="71F1E9DA" wp14:editId="6962A17D">
            <wp:simplePos x="0" y="0"/>
            <wp:positionH relativeFrom="column">
              <wp:posOffset>-505143</wp:posOffset>
            </wp:positionH>
            <wp:positionV relativeFrom="paragraph">
              <wp:posOffset>43499</wp:posOffset>
            </wp:positionV>
            <wp:extent cx="2079625" cy="1559560"/>
            <wp:effectExtent l="12383" t="25717" r="28257" b="28258"/>
            <wp:wrapNone/>
            <wp:docPr id="2" name="Picture 2" descr="IMG_5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G_519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9625" cy="1559560"/>
                    </a:xfrm>
                    <a:prstGeom prst="rect">
                      <a:avLst/>
                    </a:prstGeom>
                    <a:noFill/>
                    <a:ln w="25400">
                      <a:solidFill>
                        <a:sysClr val="windowText" lastClr="000000">
                          <a:lumMod val="0"/>
                          <a:lumOff val="0"/>
                        </a:sysClr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02353" w:rsidSect="007D4ABF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ndy Buzz BTN">
    <w:altName w:val="Sitka Small"/>
    <w:panose1 w:val="020F0504010107060306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4ABF"/>
    <w:rsid w:val="00102353"/>
    <w:rsid w:val="007D4A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38B279"/>
  <w15:chartTrackingRefBased/>
  <w15:docId w15:val="{792ED40E-7E94-436A-A06B-1D96395D97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D4ABF"/>
    <w:pPr>
      <w:spacing w:after="120" w:line="285" w:lineRule="auto"/>
    </w:pPr>
    <w:rPr>
      <w:rFonts w:ascii="Calibri" w:eastAsia="Times New Roman" w:hAnsi="Calibri" w:cs="Calibri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D4BB9AEF</Template>
  <TotalTime>4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</Company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smiths90</dc:creator>
  <cp:keywords/>
  <dc:description/>
  <cp:lastModifiedBy>smiths90</cp:lastModifiedBy>
  <cp:revision>1</cp:revision>
  <dcterms:created xsi:type="dcterms:W3CDTF">2019-01-17T11:01:00Z</dcterms:created>
  <dcterms:modified xsi:type="dcterms:W3CDTF">2019-01-17T11:05:00Z</dcterms:modified>
</cp:coreProperties>
</file>